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3M Impregum F Catalyst (31474)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162593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